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right" w:tblpY="-465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75BF1128" w14:textId="77777777" w:rsidTr="00752241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398058A" w14:textId="4741C18A" w:rsidR="003D1B71" w:rsidRDefault="00752241" w:rsidP="0075224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0AA934A" wp14:editId="5B9FB9C8">
                  <wp:extent cx="1625274" cy="1714304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85" cy="172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6A19591F" w14:textId="77777777" w:rsidR="003D1B71" w:rsidRPr="0056708E" w:rsidRDefault="003D1B71" w:rsidP="0075224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97CD9DE" w14:textId="61D27CD1" w:rsidR="003D1B71" w:rsidRPr="00310F17" w:rsidRDefault="001A0BB5" w:rsidP="00752241">
            <w:pPr>
              <w:pStyle w:val="Title"/>
            </w:pPr>
            <w:r>
              <w:t xml:space="preserve">VIBHOR </w:t>
            </w:r>
            <w:r w:rsidR="003D1B71" w:rsidRPr="00310F17">
              <w:br/>
            </w:r>
            <w:r>
              <w:t>BURMAN</w:t>
            </w:r>
          </w:p>
        </w:tc>
      </w:tr>
      <w:tr w:rsidR="003D1B71" w14:paraId="17E1785B" w14:textId="77777777" w:rsidTr="00752241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E0220DF" w14:textId="77777777" w:rsidR="003D1B71" w:rsidRDefault="003D1B71" w:rsidP="0075224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2B3CFDE" w14:textId="77777777" w:rsidR="003D1B71" w:rsidRDefault="003D1B71" w:rsidP="0075224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773A7513" w14:textId="3992633F" w:rsidR="003D1B71" w:rsidRPr="001A0BB5" w:rsidRDefault="001A0BB5" w:rsidP="00752241">
            <w:pPr>
              <w:pStyle w:val="Heading2"/>
              <w:rPr>
                <w:rFonts w:ascii="Calibri" w:hAnsi="Calibri" w:cs="Calibri"/>
                <w:color w:val="0072C7"/>
                <w:szCs w:val="24"/>
              </w:rPr>
            </w:pPr>
            <w:r w:rsidRPr="001A0BB5">
              <w:rPr>
                <w:rFonts w:ascii="Calibri" w:hAnsi="Calibri" w:cs="Calibri"/>
                <w:color w:val="0072C7"/>
                <w:szCs w:val="24"/>
              </w:rPr>
              <w:t>OBJECTIVE</w:t>
            </w:r>
          </w:p>
          <w:p w14:paraId="1B997401" w14:textId="2B37956E" w:rsidR="003D1B71" w:rsidRPr="001A0BB5" w:rsidRDefault="001A0BB5" w:rsidP="00752241">
            <w:pPr>
              <w:pStyle w:val="Dates"/>
              <w:rPr>
                <w:rFonts w:ascii="Calibri" w:hAnsi="Calibri" w:cs="Calibri"/>
                <w:sz w:val="24"/>
                <w:szCs w:val="24"/>
              </w:rPr>
            </w:pPr>
            <w:r w:rsidRPr="001A0BB5">
              <w:rPr>
                <w:rFonts w:ascii="Calibri" w:hAnsi="Calibri" w:cs="Calibri"/>
                <w:sz w:val="24"/>
                <w:szCs w:val="24"/>
              </w:rPr>
              <w:t xml:space="preserve">To contribute towards the betterment of society </w:t>
            </w:r>
            <w:r>
              <w:rPr>
                <w:rFonts w:ascii="Calibri" w:hAnsi="Calibri" w:cs="Calibri"/>
                <w:sz w:val="24"/>
                <w:szCs w:val="24"/>
              </w:rPr>
              <w:t>and serve its people through my skills.</w:t>
            </w:r>
          </w:p>
          <w:sdt>
            <w:sdtPr>
              <w:rPr>
                <w:rFonts w:ascii="Calibri" w:hAnsi="Calibri" w:cs="Calibri"/>
                <w:color w:val="0072C7"/>
                <w:szCs w:val="24"/>
              </w:rPr>
              <w:id w:val="-1554227259"/>
              <w:placeholder>
                <w:docPart w:val="4FDC4C83B15D4925AC6AC27F5483859B"/>
              </w:placeholder>
              <w:temporary/>
              <w:showingPlcHdr/>
              <w15:appearance w15:val="hidden"/>
            </w:sdtPr>
            <w:sdtEndPr/>
            <w:sdtContent>
              <w:p w14:paraId="5B80F801" w14:textId="77777777" w:rsidR="003D1B71" w:rsidRPr="001A0BB5" w:rsidRDefault="003D1B71" w:rsidP="00752241">
                <w:pPr>
                  <w:pStyle w:val="Heading2"/>
                  <w:rPr>
                    <w:rFonts w:ascii="Calibri" w:hAnsi="Calibri" w:cs="Calibri"/>
                    <w:color w:val="0072C7"/>
                    <w:szCs w:val="24"/>
                  </w:rPr>
                </w:pPr>
                <w:r w:rsidRPr="001A0BB5">
                  <w:rPr>
                    <w:szCs w:val="24"/>
                  </w:rPr>
                  <w:t>Education</w:t>
                </w:r>
              </w:p>
            </w:sdtContent>
          </w:sdt>
          <w:p w14:paraId="787B02C5" w14:textId="37571A66" w:rsidR="003D1B71" w:rsidRDefault="001A0BB5" w:rsidP="00752241">
            <w:pPr>
              <w:pStyle w:val="SchoolNam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 School and Intermediate from BROOKLYN SCHOOL, DEHRADUN (CISCE BOARD) with a decent percentage.</w:t>
            </w:r>
          </w:p>
          <w:p w14:paraId="4F7A702D" w14:textId="049524AB" w:rsidR="00FB02EB" w:rsidRPr="001A0BB5" w:rsidRDefault="001A0BB5" w:rsidP="00752241">
            <w:pPr>
              <w:pStyle w:val="SchoolNam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Graduation in Science Stream from D.B.S(P.G.) College, Dehradun (H.N.B. GARHWAL UNIVERSITY)</w:t>
            </w:r>
            <w:r w:rsidR="00FB02EB">
              <w:rPr>
                <w:sz w:val="24"/>
                <w:szCs w:val="24"/>
              </w:rPr>
              <w:t xml:space="preserve"> and Pursuing Masters in Physics from the same College.</w:t>
            </w:r>
          </w:p>
          <w:p w14:paraId="222631AF" w14:textId="41058E14" w:rsidR="003D1B71" w:rsidRPr="001A0BB5" w:rsidRDefault="001A0BB5" w:rsidP="00752241">
            <w:pPr>
              <w:pStyle w:val="Heading2"/>
              <w:rPr>
                <w:rFonts w:ascii="Calibri" w:hAnsi="Calibri" w:cs="Calibri"/>
                <w:color w:val="0072C7"/>
                <w:szCs w:val="24"/>
              </w:rPr>
            </w:pPr>
            <w:r>
              <w:rPr>
                <w:rFonts w:ascii="Calibri" w:hAnsi="Calibri" w:cs="Calibri"/>
                <w:color w:val="0072C7"/>
                <w:szCs w:val="24"/>
              </w:rPr>
              <w:t>Other Skills</w:t>
            </w:r>
          </w:p>
          <w:p w14:paraId="2E4CD2A1" w14:textId="794896C5" w:rsidR="003D1B71" w:rsidRDefault="001A0BB5" w:rsidP="00752241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Basic </w:t>
            </w:r>
            <w:r w:rsidR="00D83E07">
              <w:rPr>
                <w:rFonts w:ascii="Calibri" w:hAnsi="Calibri" w:cs="Calibri"/>
                <w:sz w:val="24"/>
              </w:rPr>
              <w:t>Knowledge of Online teaching.</w:t>
            </w:r>
          </w:p>
          <w:p w14:paraId="70CCF993" w14:textId="4F4400B3" w:rsidR="00D83E07" w:rsidRPr="001A0BB5" w:rsidRDefault="00FB02EB" w:rsidP="00752241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5 </w:t>
            </w:r>
            <w:r w:rsidR="00566098">
              <w:rPr>
                <w:rFonts w:ascii="Calibri" w:hAnsi="Calibri" w:cs="Calibri"/>
                <w:sz w:val="24"/>
              </w:rPr>
              <w:t>years of e</w:t>
            </w:r>
            <w:r w:rsidR="00D83E07">
              <w:rPr>
                <w:rFonts w:ascii="Calibri" w:hAnsi="Calibri" w:cs="Calibri"/>
                <w:sz w:val="24"/>
              </w:rPr>
              <w:t>xperience of t</w:t>
            </w:r>
            <w:r>
              <w:rPr>
                <w:rFonts w:ascii="Calibri" w:hAnsi="Calibri" w:cs="Calibri"/>
                <w:sz w:val="24"/>
              </w:rPr>
              <w:t xml:space="preserve">utoring </w:t>
            </w:r>
            <w:r w:rsidR="00D83E07">
              <w:rPr>
                <w:rFonts w:ascii="Calibri" w:hAnsi="Calibri" w:cs="Calibri"/>
                <w:sz w:val="24"/>
              </w:rPr>
              <w:t>Middle School and Secondary School Students.</w:t>
            </w:r>
          </w:p>
          <w:p w14:paraId="54392BFA" w14:textId="38AF276B" w:rsidR="003D1B71" w:rsidRDefault="00D83E07" w:rsidP="00752241">
            <w:pPr>
              <w:pStyle w:val="Heading2"/>
              <w:rPr>
                <w:rFonts w:ascii="Calibri" w:hAnsi="Calibri" w:cs="Calibri"/>
                <w:color w:val="0072C7"/>
                <w:szCs w:val="24"/>
              </w:rPr>
            </w:pPr>
            <w:r>
              <w:rPr>
                <w:rFonts w:ascii="Calibri" w:hAnsi="Calibri" w:cs="Calibri"/>
                <w:color w:val="0072C7"/>
                <w:szCs w:val="24"/>
              </w:rPr>
              <w:t>Personal Information</w:t>
            </w:r>
          </w:p>
          <w:p w14:paraId="3288114F" w14:textId="420F901C" w:rsidR="00D83E07" w:rsidRDefault="00D83E07" w:rsidP="00752241">
            <w:r>
              <w:t>Father’s Name- Mr. MANGHE RAM</w:t>
            </w:r>
          </w:p>
          <w:p w14:paraId="02F98ACD" w14:textId="5990F2D7" w:rsidR="00D83E07" w:rsidRDefault="00D83E07" w:rsidP="00752241">
            <w:r>
              <w:t>Date of Birth- 02/08/1996</w:t>
            </w:r>
          </w:p>
          <w:p w14:paraId="5BF841DC" w14:textId="6A186167" w:rsidR="00D83E07" w:rsidRDefault="00D83E07" w:rsidP="00752241">
            <w:r>
              <w:t>Gender- MALE</w:t>
            </w:r>
          </w:p>
          <w:p w14:paraId="445DA773" w14:textId="5178C44A" w:rsidR="00D83E07" w:rsidRDefault="00D83E07" w:rsidP="00752241">
            <w:r>
              <w:t>Nationality- Indian</w:t>
            </w:r>
          </w:p>
          <w:p w14:paraId="210F2C24" w14:textId="286CA5ED" w:rsidR="00D83E07" w:rsidRDefault="00D83E07" w:rsidP="00752241">
            <w:r>
              <w:t>Marital Status- Unmarried</w:t>
            </w:r>
          </w:p>
          <w:p w14:paraId="6B265035" w14:textId="0130C8B4" w:rsidR="00D83E07" w:rsidRDefault="00D83E07" w:rsidP="00752241">
            <w:r>
              <w:t>Languages Known- Hindi and English</w:t>
            </w:r>
          </w:p>
          <w:p w14:paraId="47904C79" w14:textId="02F36049" w:rsidR="00D83E07" w:rsidRDefault="00D83E07" w:rsidP="00752241">
            <w:r>
              <w:t xml:space="preserve">Strength- Good </w:t>
            </w:r>
            <w:r w:rsidR="00566098">
              <w:t xml:space="preserve">Communication </w:t>
            </w:r>
            <w:r>
              <w:t xml:space="preserve">skills and a </w:t>
            </w:r>
            <w:r w:rsidR="00DF39FF">
              <w:t>quick</w:t>
            </w:r>
            <w:r>
              <w:t xml:space="preserve"> learner</w:t>
            </w:r>
            <w:r w:rsidR="00DF39FF">
              <w:t>.</w:t>
            </w:r>
          </w:p>
          <w:p w14:paraId="43FC344C" w14:textId="18AA5CDF" w:rsidR="00DF39FF" w:rsidRPr="00D83E07" w:rsidRDefault="00DF39FF" w:rsidP="00752241">
            <w:r>
              <w:t>Hobbies-</w:t>
            </w:r>
            <w:r w:rsidR="00566098">
              <w:t>Reading Books</w:t>
            </w:r>
            <w:r>
              <w:t xml:space="preserve">, </w:t>
            </w:r>
            <w:r w:rsidR="00566098">
              <w:t xml:space="preserve">Exploring Nature, </w:t>
            </w:r>
            <w:r>
              <w:t>Cycling, playing guitar, singing and listening to music and Podcasts.</w:t>
            </w:r>
          </w:p>
          <w:p w14:paraId="3058E638" w14:textId="4D34273B" w:rsidR="003D1B71" w:rsidRPr="001A0BB5" w:rsidRDefault="003D1B71" w:rsidP="0075224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A075F57" w14:textId="5AB9A696" w:rsidR="003D1B71" w:rsidRPr="001A0BB5" w:rsidRDefault="003D1B71" w:rsidP="0075224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2B37FB2F" w14:textId="77777777" w:rsidTr="00752241">
        <w:trPr>
          <w:trHeight w:val="1164"/>
        </w:trPr>
        <w:tc>
          <w:tcPr>
            <w:tcW w:w="720" w:type="dxa"/>
          </w:tcPr>
          <w:p w14:paraId="3FD2F62D" w14:textId="77777777" w:rsidR="003D1B71" w:rsidRPr="0056708E" w:rsidRDefault="003D1B71" w:rsidP="0075224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B3B0241" w14:textId="77777777" w:rsidR="003D1B71" w:rsidRPr="0056708E" w:rsidRDefault="003D1B71" w:rsidP="0075224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41D22C4A" w14:textId="77777777" w:rsidR="003D1B71" w:rsidRDefault="003D1B71" w:rsidP="0075224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6F9E0F5" w14:textId="77777777" w:rsidR="003D1B71" w:rsidRPr="00590471" w:rsidRDefault="003D1B71" w:rsidP="00752241"/>
        </w:tc>
      </w:tr>
      <w:tr w:rsidR="003D1B71" w14:paraId="29E56EEC" w14:textId="77777777" w:rsidTr="00752241">
        <w:trPr>
          <w:trHeight w:val="543"/>
        </w:trPr>
        <w:tc>
          <w:tcPr>
            <w:tcW w:w="720" w:type="dxa"/>
          </w:tcPr>
          <w:p w14:paraId="1DAC0E4C" w14:textId="77777777" w:rsidR="003D1B71" w:rsidRDefault="003D1B71" w:rsidP="0075224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CAD3360" w14:textId="77777777" w:rsidR="003D1B71" w:rsidRPr="00376291" w:rsidRDefault="003D1B71" w:rsidP="0075224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BB4C9D" wp14:editId="6C76F90D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B1923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B98EBCD" w14:textId="76D6C2D8" w:rsidR="003D1B71" w:rsidRPr="00380FD1" w:rsidRDefault="00566098" w:rsidP="00752241">
            <w:pPr>
              <w:pStyle w:val="Information"/>
            </w:pPr>
            <w:r>
              <w:t xml:space="preserve">H.No.-121, Cross 8-A     </w:t>
            </w:r>
            <w:proofErr w:type="spellStart"/>
            <w:r>
              <w:t>Tapovan</w:t>
            </w:r>
            <w:proofErr w:type="spellEnd"/>
            <w:r w:rsidR="009F6931">
              <w:t xml:space="preserve"> </w:t>
            </w:r>
            <w:r>
              <w:t>Enclave,</w:t>
            </w:r>
            <w:r w:rsidR="009F6931">
              <w:t xml:space="preserve"> </w:t>
            </w:r>
            <w:proofErr w:type="spellStart"/>
            <w:r>
              <w:t>Tarla</w:t>
            </w:r>
            <w:proofErr w:type="spellEnd"/>
            <w:r>
              <w:t xml:space="preserve"> </w:t>
            </w:r>
            <w:proofErr w:type="spellStart"/>
            <w:r>
              <w:t>Aamwala</w:t>
            </w:r>
            <w:proofErr w:type="spellEnd"/>
            <w:r>
              <w:t>, Raipur, Dehradun, Uttarakhand.</w:t>
            </w:r>
          </w:p>
          <w:p w14:paraId="449AF01D" w14:textId="5FFFB446" w:rsidR="003D1B71" w:rsidRPr="00380FD1" w:rsidRDefault="003D1B71" w:rsidP="00752241">
            <w:pPr>
              <w:pStyle w:val="Information"/>
            </w:pPr>
          </w:p>
        </w:tc>
        <w:tc>
          <w:tcPr>
            <w:tcW w:w="423" w:type="dxa"/>
            <w:vMerge/>
          </w:tcPr>
          <w:p w14:paraId="06FA5DCF" w14:textId="77777777" w:rsidR="003D1B71" w:rsidRDefault="003D1B71" w:rsidP="0075224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ED766F" w14:textId="77777777" w:rsidR="003D1B71" w:rsidRDefault="003D1B71" w:rsidP="00752241">
            <w:pPr>
              <w:pStyle w:val="Heading1"/>
            </w:pPr>
          </w:p>
        </w:tc>
      </w:tr>
      <w:tr w:rsidR="003D1B71" w14:paraId="5E1C8AD7" w14:textId="77777777" w:rsidTr="00752241">
        <w:trPr>
          <w:trHeight w:val="183"/>
        </w:trPr>
        <w:tc>
          <w:tcPr>
            <w:tcW w:w="720" w:type="dxa"/>
          </w:tcPr>
          <w:p w14:paraId="61DD0B1B" w14:textId="77777777" w:rsidR="003D1B71" w:rsidRPr="00376291" w:rsidRDefault="003D1B71" w:rsidP="0075224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7FFED90" w14:textId="77777777" w:rsidR="003D1B71" w:rsidRPr="00376291" w:rsidRDefault="003D1B71" w:rsidP="0075224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0499697" w14:textId="77777777" w:rsidR="003D1B71" w:rsidRDefault="003D1B71" w:rsidP="0075224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222DA47" w14:textId="77777777" w:rsidR="003D1B71" w:rsidRDefault="003D1B71" w:rsidP="00752241">
            <w:pPr>
              <w:pStyle w:val="Heading1"/>
            </w:pPr>
          </w:p>
        </w:tc>
      </w:tr>
      <w:tr w:rsidR="003D1B71" w14:paraId="71B1433A" w14:textId="77777777" w:rsidTr="00752241">
        <w:trPr>
          <w:trHeight w:val="624"/>
        </w:trPr>
        <w:tc>
          <w:tcPr>
            <w:tcW w:w="720" w:type="dxa"/>
          </w:tcPr>
          <w:p w14:paraId="08074B07" w14:textId="77777777" w:rsidR="003D1B71" w:rsidRDefault="003D1B71" w:rsidP="0075224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AD5F4C2" w14:textId="77777777" w:rsidR="003D1B71" w:rsidRPr="00376291" w:rsidRDefault="003D1B71" w:rsidP="0075224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3D55A5" wp14:editId="6B0B6066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03663E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D1B6635" w14:textId="755EFFC5" w:rsidR="003D1B71" w:rsidRPr="00380FD1" w:rsidRDefault="001A0BB5" w:rsidP="00752241">
            <w:pPr>
              <w:pStyle w:val="Information"/>
            </w:pPr>
            <w:r>
              <w:t>8126229996</w:t>
            </w:r>
          </w:p>
        </w:tc>
        <w:tc>
          <w:tcPr>
            <w:tcW w:w="423" w:type="dxa"/>
            <w:vMerge/>
          </w:tcPr>
          <w:p w14:paraId="3F2CCDC7" w14:textId="77777777" w:rsidR="003D1B71" w:rsidRDefault="003D1B71" w:rsidP="0075224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4DF32EB" w14:textId="77777777" w:rsidR="003D1B71" w:rsidRDefault="003D1B71" w:rsidP="00752241">
            <w:pPr>
              <w:pStyle w:val="Heading1"/>
            </w:pPr>
          </w:p>
        </w:tc>
      </w:tr>
      <w:tr w:rsidR="003D1B71" w14:paraId="00A9B531" w14:textId="77777777" w:rsidTr="00752241">
        <w:trPr>
          <w:trHeight w:val="183"/>
        </w:trPr>
        <w:tc>
          <w:tcPr>
            <w:tcW w:w="720" w:type="dxa"/>
          </w:tcPr>
          <w:p w14:paraId="386CEA74" w14:textId="77777777" w:rsidR="003D1B71" w:rsidRPr="00376291" w:rsidRDefault="003D1B71" w:rsidP="0075224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56B2AA6" w14:textId="77777777" w:rsidR="003D1B71" w:rsidRPr="00376291" w:rsidRDefault="003D1B71" w:rsidP="0075224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B4FF939" w14:textId="77777777" w:rsidR="003D1B71" w:rsidRDefault="003D1B71" w:rsidP="0075224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618CE29" w14:textId="77777777" w:rsidR="003D1B71" w:rsidRDefault="003D1B71" w:rsidP="00752241">
            <w:pPr>
              <w:pStyle w:val="Heading1"/>
            </w:pPr>
          </w:p>
        </w:tc>
      </w:tr>
      <w:tr w:rsidR="003D1B71" w14:paraId="1732D9A7" w14:textId="77777777" w:rsidTr="00752241">
        <w:trPr>
          <w:trHeight w:val="633"/>
        </w:trPr>
        <w:tc>
          <w:tcPr>
            <w:tcW w:w="720" w:type="dxa"/>
          </w:tcPr>
          <w:p w14:paraId="0998D86B" w14:textId="77777777" w:rsidR="003D1B71" w:rsidRDefault="003D1B71" w:rsidP="0075224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7B33C84" w14:textId="77777777" w:rsidR="003D1B71" w:rsidRPr="00376291" w:rsidRDefault="003D1B71" w:rsidP="0075224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7E1182" wp14:editId="357263CC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9E6B0C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2256969" w14:textId="292A4EB7" w:rsidR="003D1B71" w:rsidRPr="00380FD1" w:rsidRDefault="001A0BB5" w:rsidP="00752241">
            <w:pPr>
              <w:pStyle w:val="Information"/>
            </w:pPr>
            <w:r>
              <w:t>vibhor3vibs@gmail.com</w:t>
            </w:r>
          </w:p>
        </w:tc>
        <w:tc>
          <w:tcPr>
            <w:tcW w:w="423" w:type="dxa"/>
            <w:vMerge/>
          </w:tcPr>
          <w:p w14:paraId="3049AE06" w14:textId="77777777" w:rsidR="003D1B71" w:rsidRDefault="003D1B71" w:rsidP="0075224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5A5DD98" w14:textId="77777777" w:rsidR="003D1B71" w:rsidRDefault="003D1B71" w:rsidP="00752241">
            <w:pPr>
              <w:pStyle w:val="Heading1"/>
            </w:pPr>
          </w:p>
        </w:tc>
      </w:tr>
      <w:tr w:rsidR="003D1B71" w14:paraId="31186C62" w14:textId="77777777" w:rsidTr="00752241">
        <w:trPr>
          <w:trHeight w:val="174"/>
        </w:trPr>
        <w:tc>
          <w:tcPr>
            <w:tcW w:w="720" w:type="dxa"/>
          </w:tcPr>
          <w:p w14:paraId="14D48F72" w14:textId="77777777" w:rsidR="003D1B71" w:rsidRPr="00376291" w:rsidRDefault="003D1B71" w:rsidP="0075224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98FCF99" w14:textId="77777777" w:rsidR="003D1B71" w:rsidRPr="00376291" w:rsidRDefault="003D1B71" w:rsidP="0075224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D1BE97C" w14:textId="77777777" w:rsidR="003D1B71" w:rsidRDefault="003D1B71" w:rsidP="0075224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2D93023" w14:textId="77777777" w:rsidR="003D1B71" w:rsidRDefault="003D1B71" w:rsidP="00752241">
            <w:pPr>
              <w:pStyle w:val="Heading1"/>
            </w:pPr>
          </w:p>
        </w:tc>
      </w:tr>
      <w:tr w:rsidR="003D1B71" w14:paraId="3977840A" w14:textId="77777777" w:rsidTr="00752241">
        <w:trPr>
          <w:trHeight w:val="633"/>
        </w:trPr>
        <w:tc>
          <w:tcPr>
            <w:tcW w:w="720" w:type="dxa"/>
          </w:tcPr>
          <w:p w14:paraId="1102B1E3" w14:textId="77777777" w:rsidR="003D1B71" w:rsidRDefault="003D1B71" w:rsidP="0075224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F6F137A" w14:textId="25FC97E7" w:rsidR="003D1B71" w:rsidRPr="00376291" w:rsidRDefault="003D1B71" w:rsidP="0075224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34B0A22" w14:textId="664DCDC5" w:rsidR="003D1B71" w:rsidRPr="00380FD1" w:rsidRDefault="003D1B71" w:rsidP="00752241">
            <w:pPr>
              <w:pStyle w:val="Information"/>
            </w:pPr>
          </w:p>
        </w:tc>
        <w:tc>
          <w:tcPr>
            <w:tcW w:w="423" w:type="dxa"/>
            <w:vMerge/>
          </w:tcPr>
          <w:p w14:paraId="00D099E4" w14:textId="77777777" w:rsidR="003D1B71" w:rsidRDefault="003D1B71" w:rsidP="0075224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DAC63A4" w14:textId="77777777" w:rsidR="003D1B71" w:rsidRDefault="003D1B71" w:rsidP="00752241">
            <w:pPr>
              <w:pStyle w:val="Heading1"/>
            </w:pPr>
          </w:p>
        </w:tc>
      </w:tr>
      <w:tr w:rsidR="003D1B71" w14:paraId="790F8209" w14:textId="77777777" w:rsidTr="00752241">
        <w:trPr>
          <w:trHeight w:val="2448"/>
        </w:trPr>
        <w:tc>
          <w:tcPr>
            <w:tcW w:w="720" w:type="dxa"/>
          </w:tcPr>
          <w:p w14:paraId="3911436F" w14:textId="77777777" w:rsidR="003D1B71" w:rsidRPr="0056708E" w:rsidRDefault="003D1B71" w:rsidP="0075224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654BDF5" w14:textId="77777777" w:rsidR="003D1B71" w:rsidRPr="0056708E" w:rsidRDefault="003D1B71" w:rsidP="0075224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5C084887" w14:textId="77777777" w:rsidR="003D1B71" w:rsidRDefault="003D1B71" w:rsidP="00752241"/>
        </w:tc>
        <w:tc>
          <w:tcPr>
            <w:tcW w:w="6607" w:type="dxa"/>
            <w:vMerge/>
          </w:tcPr>
          <w:p w14:paraId="44D34BCB" w14:textId="77777777" w:rsidR="003D1B71" w:rsidRDefault="003D1B71" w:rsidP="00752241"/>
        </w:tc>
      </w:tr>
    </w:tbl>
    <w:p w14:paraId="62FC848F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BDA0F" w14:textId="77777777" w:rsidR="001A0BB5" w:rsidRDefault="001A0BB5" w:rsidP="00590471">
      <w:r>
        <w:separator/>
      </w:r>
    </w:p>
  </w:endnote>
  <w:endnote w:type="continuationSeparator" w:id="0">
    <w:p w14:paraId="418C14D2" w14:textId="77777777" w:rsidR="001A0BB5" w:rsidRDefault="001A0BB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B7C05" w14:textId="77777777" w:rsidR="001A0BB5" w:rsidRDefault="001A0BB5" w:rsidP="00590471">
      <w:r>
        <w:separator/>
      </w:r>
    </w:p>
  </w:footnote>
  <w:footnote w:type="continuationSeparator" w:id="0">
    <w:p w14:paraId="68C880B0" w14:textId="77777777" w:rsidR="001A0BB5" w:rsidRDefault="001A0BB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5DD13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5ACC6A" wp14:editId="6B60C563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93536D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0C660A6"/>
    <w:multiLevelType w:val="hybridMultilevel"/>
    <w:tmpl w:val="0B88D03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83622"/>
    <w:multiLevelType w:val="hybridMultilevel"/>
    <w:tmpl w:val="CB4CD9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50B36"/>
    <w:multiLevelType w:val="hybridMultilevel"/>
    <w:tmpl w:val="989AD8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6895723">
    <w:abstractNumId w:val="1"/>
  </w:num>
  <w:num w:numId="2" w16cid:durableId="1718551413">
    <w:abstractNumId w:val="3"/>
  </w:num>
  <w:num w:numId="3" w16cid:durableId="28846334">
    <w:abstractNumId w:val="0"/>
  </w:num>
  <w:num w:numId="4" w16cid:durableId="1311981587">
    <w:abstractNumId w:val="5"/>
  </w:num>
  <w:num w:numId="5" w16cid:durableId="1694918487">
    <w:abstractNumId w:val="2"/>
  </w:num>
  <w:num w:numId="6" w16cid:durableId="6988959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BB5"/>
    <w:rsid w:val="00060042"/>
    <w:rsid w:val="0008685D"/>
    <w:rsid w:val="00090860"/>
    <w:rsid w:val="00112FD7"/>
    <w:rsid w:val="00150ABD"/>
    <w:rsid w:val="001946FC"/>
    <w:rsid w:val="001A0BB5"/>
    <w:rsid w:val="00222466"/>
    <w:rsid w:val="002436FA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6098"/>
    <w:rsid w:val="0056708E"/>
    <w:rsid w:val="005801E5"/>
    <w:rsid w:val="00590471"/>
    <w:rsid w:val="005D01FA"/>
    <w:rsid w:val="00653E17"/>
    <w:rsid w:val="006A08E8"/>
    <w:rsid w:val="006D79A8"/>
    <w:rsid w:val="0072353B"/>
    <w:rsid w:val="00752241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4EEA"/>
    <w:rsid w:val="00912DC8"/>
    <w:rsid w:val="009475DC"/>
    <w:rsid w:val="00967B93"/>
    <w:rsid w:val="009D090F"/>
    <w:rsid w:val="009F6931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83E07"/>
    <w:rsid w:val="00DC3F0A"/>
    <w:rsid w:val="00DF39FF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B02EB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EE6362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en-US%7b1195F30C-5EAB-4A4F-B60F-FA325E42CD81%7d\%7bE6F9A238-45D4-42C2-83BE-6DEFCA8BC1AD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DC4C83B15D4925AC6AC27F54838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81198-F056-4600-844B-4A3B042B9B56}"/>
      </w:docPartPr>
      <w:docPartBody>
        <w:p w:rsidR="00571364" w:rsidRDefault="001D28BB">
          <w:pPr>
            <w:pStyle w:val="4FDC4C83B15D4925AC6AC27F5483859B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8BB"/>
    <w:rsid w:val="001D28BB"/>
    <w:rsid w:val="0057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DC4C83B15D4925AC6AC27F5483859B">
    <w:name w:val="4FDC4C83B15D4925AC6AC27F5483859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{E6F9A238-45D4-42C2-83BE-6DEFCA8BC1AD}tf78128832_win32</Template>
  <TotalTime>0</TotalTime>
  <Pages>1</Pages>
  <Words>128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2021-09-14T09:38:00Z</dcterms:created>
  <dcterms:modified xsi:type="dcterms:W3CDTF">2022-08-13T09:14:00Z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